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2EEEF" w14:textId="77777777" w:rsidR="009E4127" w:rsidRPr="001F2394" w:rsidRDefault="001F2394" w:rsidP="001F2394">
      <w:pPr>
        <w:pStyle w:val="Heading1"/>
        <w:ind w:firstLine="720"/>
        <w:rPr>
          <w:sz w:val="56"/>
        </w:rPr>
      </w:pPr>
      <w:r w:rsidRPr="001F2394">
        <w:rPr>
          <w:noProof/>
          <w:sz w:val="56"/>
        </w:rPr>
        <w:drawing>
          <wp:anchor distT="0" distB="0" distL="114300" distR="114300" simplePos="0" relativeHeight="251682816" behindDoc="1" locked="0" layoutInCell="1" allowOverlap="1" wp14:anchorId="280642D9" wp14:editId="1F1462BE">
            <wp:simplePos x="0" y="0"/>
            <wp:positionH relativeFrom="margin">
              <wp:align>left</wp:align>
            </wp:positionH>
            <wp:positionV relativeFrom="paragraph">
              <wp:posOffset>9715</wp:posOffset>
            </wp:positionV>
            <wp:extent cx="441960" cy="8318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A7A" w:rsidRPr="001F2394">
        <w:rPr>
          <w:sz w:val="56"/>
        </w:rPr>
        <w:t>Was or Were Subject-Verb Agreement</w:t>
      </w:r>
    </w:p>
    <w:p w14:paraId="1405277C" w14:textId="77777777" w:rsidR="009E4127" w:rsidRPr="009E4127" w:rsidRDefault="00C62ECD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C437FC" wp14:editId="0EA4C19A">
                <wp:simplePos x="0" y="0"/>
                <wp:positionH relativeFrom="column">
                  <wp:posOffset>240030</wp:posOffset>
                </wp:positionH>
                <wp:positionV relativeFrom="paragraph">
                  <wp:posOffset>181297</wp:posOffset>
                </wp:positionV>
                <wp:extent cx="6341423" cy="1038648"/>
                <wp:effectExtent l="0" t="0" r="2159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423" cy="1038648"/>
                          <a:chOff x="0" y="0"/>
                          <a:chExt cx="6341423" cy="1038648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6341423" cy="85502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8AD75C" w14:textId="77777777" w:rsidR="00FE7A7A" w:rsidRDefault="00FE7A7A" w:rsidP="00FE7A7A">
                              <w:pPr>
                                <w:jc w:val="center"/>
                              </w:pPr>
                              <w:r>
                                <w:t>I can use the standard English forms of verb inflections.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4804012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5240741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5691117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61142" id="Group 7" o:spid="_x0000_s1026" style="position:absolute;left:0;text-align:left;margin-left:18.9pt;margin-top:14.3pt;width:499.3pt;height:81.8pt;z-index:251665408" coordsize="63414,1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">
                <v:roundrect id="Rounded Rectangle 2" o:spid="_x0000_s1027" style="position:absolute;width:63414;height:85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" fillcolor="white [3212]" strokecolor="#1c1c1c [3213]" strokeweight="1.5pt">
                  <v:stroke joinstyle="miter"/>
                  <v:textbox>
                    <w:txbxContent>
                      <w:p w:rsidR="00FE7A7A" w:rsidRDefault="00FE7A7A" w:rsidP="00FE7A7A">
                        <w:pPr>
                          <w:jc w:val="center"/>
                        </w:pPr>
                        <w:r>
                          <w:t>I can use the standard English forms of verb inflections.</w:t>
                        </w:r>
                      </w:p>
                    </w:txbxContent>
                  </v:textbox>
                </v:roundrect>
                <v:oval id="Oval 3" o:spid="_x0000_s1028" style="position:absolute;left:48040;top:6823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" fillcolor="white [3212]" strokecolor="#1c1c1c [3213]" strokeweight="1.5pt">
                  <v:stroke joinstyle="miter"/>
                </v:oval>
                <v:oval id="Oval 4" o:spid="_x0000_s1029" style="position:absolute;left:52407;top:6823;width:3563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" fillcolor="white [3212]" strokecolor="#1c1c1c [3213]" strokeweight="1.5pt">
                  <v:stroke joinstyle="miter"/>
                </v:oval>
                <v:oval id="Oval 5" o:spid="_x0000_s1030" style="position:absolute;left:56911;top:6823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" fillcolor="white [3212]" strokecolor="#1c1c1c [3213]" strokeweight="1.5pt">
                  <v:stroke joinstyle="miter"/>
                </v:oval>
              </v:group>
            </w:pict>
          </mc:Fallback>
        </mc:AlternateContent>
      </w:r>
    </w:p>
    <w:p w14:paraId="24C87FAA" w14:textId="77777777" w:rsidR="009E4127" w:rsidRPr="009E4127" w:rsidRDefault="009E4127" w:rsidP="009E4127"/>
    <w:p w14:paraId="3AD65867" w14:textId="77777777" w:rsidR="009E4127" w:rsidRPr="009E4127" w:rsidRDefault="009E4127" w:rsidP="009E4127"/>
    <w:p w14:paraId="4C0A315F" w14:textId="77777777" w:rsidR="009E4127" w:rsidRPr="009E4127" w:rsidRDefault="009E4127" w:rsidP="009E4127"/>
    <w:p w14:paraId="3E14EE11" w14:textId="77777777" w:rsidR="009E4127" w:rsidRPr="009E4127" w:rsidRDefault="00FE7A7A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A3D895" wp14:editId="65B8A956">
                <wp:simplePos x="0" y="0"/>
                <wp:positionH relativeFrom="margin">
                  <wp:align>left</wp:align>
                </wp:positionH>
                <wp:positionV relativeFrom="paragraph">
                  <wp:posOffset>81413</wp:posOffset>
                </wp:positionV>
                <wp:extent cx="6823495" cy="6264322"/>
                <wp:effectExtent l="0" t="0" r="1587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495" cy="6264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4AF43" w14:textId="77777777" w:rsidR="00FE7A7A" w:rsidRDefault="00FE7A7A" w:rsidP="00FE7A7A">
                            <w:r>
                              <w:t>The basic rule is that a singular subject takes a singular verb, while a plural subject takes a plural verb.</w:t>
                            </w:r>
                          </w:p>
                          <w:p w14:paraId="1BD460B4" w14:textId="77777777" w:rsidR="00FE7A7A" w:rsidRDefault="00FE7A7A" w:rsidP="00FE7A7A">
                            <w:pPr>
                              <w:pStyle w:val="Bullets-Twinkl"/>
                            </w:pPr>
                            <w:r>
                              <w:t>Read the sentence.</w:t>
                            </w:r>
                          </w:p>
                          <w:p w14:paraId="3D8E982E" w14:textId="77777777" w:rsidR="00FE7A7A" w:rsidRDefault="00FE7A7A" w:rsidP="00FE7A7A">
                            <w:pPr>
                              <w:pStyle w:val="Bullets-Twinkl"/>
                            </w:pPr>
                            <w:r>
                              <w:t>Decide whether the subject is singular or plural.</w:t>
                            </w:r>
                          </w:p>
                          <w:p w14:paraId="2270FECB" w14:textId="77777777" w:rsidR="00FE7A7A" w:rsidRDefault="00FE7A7A" w:rsidP="00FE7A7A">
                            <w:pPr>
                              <w:pStyle w:val="Bullets-Twinkl"/>
                            </w:pPr>
                            <w:r>
                              <w:t>Circle the correct verb.</w:t>
                            </w:r>
                          </w:p>
                          <w:p w14:paraId="63EB82AB" w14:textId="77777777" w:rsidR="00FE7A7A" w:rsidRDefault="00FE7A7A" w:rsidP="00FE7A7A">
                            <w:r>
                              <w:t>was = singular       were = plural</w:t>
                            </w:r>
                          </w:p>
                          <w:p w14:paraId="5D00BA8D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 (was/were) prepared for school.</w:t>
                            </w:r>
                          </w:p>
                          <w:p w14:paraId="0001AAAA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 (was/were) scared of thunder.</w:t>
                            </w:r>
                          </w:p>
                          <w:p w14:paraId="5AFCDD66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 (was/were) excited about my new book.</w:t>
                            </w:r>
                          </w:p>
                          <w:p w14:paraId="31C68140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 (was/were) playing together as a team.</w:t>
                            </w:r>
                          </w:p>
                          <w:p w14:paraId="27594ADE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She (was/were) my best friend.</w:t>
                            </w:r>
                          </w:p>
                          <w:p w14:paraId="2799FF97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 (was/were) excited about the championship game.</w:t>
                            </w:r>
                          </w:p>
                          <w:p w14:paraId="59EF0EA2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They (was/were) walking around the lake.</w:t>
                            </w:r>
                          </w:p>
                          <w:p w14:paraId="43114155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 (was/were) a very sensible member of the class.</w:t>
                            </w:r>
                          </w:p>
                          <w:p w14:paraId="0804239D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Can you tell if they (was/were) prepared?</w:t>
                            </w:r>
                          </w:p>
                          <w:p w14:paraId="21D6E753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Who (was/were) with us at the birthday party?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07B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0;margin-top:6.4pt;width:537.3pt;height:493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" strokecolor="white [3212]">
                <v:textbox>
                  <w:txbxContent>
                    <w:p w:rsidR="00FE7A7A" w:rsidRDefault="00FE7A7A" w:rsidP="00FE7A7A">
                      <w:r>
                        <w:t>The basic rule is that a singular subject takes a singular verb, while a plural subject takes a plural verb.</w:t>
                      </w:r>
                    </w:p>
                    <w:p w:rsidR="00FE7A7A" w:rsidRDefault="00FE7A7A" w:rsidP="00FE7A7A">
                      <w:pPr>
                        <w:pStyle w:val="Bullets-Twinkl"/>
                      </w:pPr>
                      <w:r>
                        <w:t>Read the sentence.</w:t>
                      </w:r>
                    </w:p>
                    <w:p w:rsidR="00FE7A7A" w:rsidRDefault="00FE7A7A" w:rsidP="00FE7A7A">
                      <w:pPr>
                        <w:pStyle w:val="Bullets-Twinkl"/>
                      </w:pPr>
                      <w:r>
                        <w:t>Decide whether the subject is singular or plural.</w:t>
                      </w:r>
                    </w:p>
                    <w:p w:rsidR="00FE7A7A" w:rsidRDefault="00FE7A7A" w:rsidP="00FE7A7A">
                      <w:pPr>
                        <w:pStyle w:val="Bullets-Twinkl"/>
                      </w:pPr>
                      <w:r>
                        <w:t>Circle the correct verb.</w:t>
                      </w:r>
                    </w:p>
                    <w:p w:rsidR="00FE7A7A" w:rsidRDefault="00FE7A7A" w:rsidP="00FE7A7A">
                      <w:r>
                        <w:t>was = singular       were = plural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He (was/were) prepared for school.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We (was/were) scared of thunder.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 (was/were) excited about my new book.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We (was/were) playing together as a team.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She (was/were) my best friend.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We (was/were) excited about the championship game.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They (was/were) walking around the lake.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He (was/were) a very sensible member of the class.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Can you tell if they (was/were) prepared?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Who (was/were) with us at the birthday party?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p w14:paraId="43FDD2E0" w14:textId="77777777" w:rsidR="009E4127" w:rsidRPr="009E4127" w:rsidRDefault="009E4127" w:rsidP="009E4127"/>
    <w:p w14:paraId="7B8FA6E6" w14:textId="77777777" w:rsidR="009E4127" w:rsidRPr="009E4127" w:rsidRDefault="009E4127" w:rsidP="009E4127"/>
    <w:p w14:paraId="5102C95A" w14:textId="77777777" w:rsidR="009E4127" w:rsidRPr="009E4127" w:rsidRDefault="009E4127" w:rsidP="009E4127"/>
    <w:p w14:paraId="72F36F03" w14:textId="77777777" w:rsidR="009E4127" w:rsidRPr="009E4127" w:rsidRDefault="009E4127" w:rsidP="009E4127"/>
    <w:p w14:paraId="7FF6C6D0" w14:textId="77777777" w:rsidR="009E4127" w:rsidRPr="009E4127" w:rsidRDefault="009E4127" w:rsidP="009E4127"/>
    <w:p w14:paraId="39361C2A" w14:textId="77777777" w:rsidR="009E4127" w:rsidRPr="009E4127" w:rsidRDefault="009E4127" w:rsidP="009E4127"/>
    <w:p w14:paraId="6BE341CF" w14:textId="77777777" w:rsidR="009E4127" w:rsidRPr="009E4127" w:rsidRDefault="009E4127" w:rsidP="009E4127"/>
    <w:p w14:paraId="08609824" w14:textId="77777777" w:rsidR="009E4127" w:rsidRPr="009E4127" w:rsidRDefault="009E4127" w:rsidP="009E4127"/>
    <w:p w14:paraId="7CB94CF4" w14:textId="77777777" w:rsidR="009E4127" w:rsidRPr="009E4127" w:rsidRDefault="009E4127" w:rsidP="009E4127"/>
    <w:p w14:paraId="6BCA2F77" w14:textId="77777777" w:rsidR="009E4127" w:rsidRPr="009E4127" w:rsidRDefault="009E4127" w:rsidP="009E4127"/>
    <w:p w14:paraId="468BC7C4" w14:textId="77777777" w:rsidR="009E4127" w:rsidRPr="009E4127" w:rsidRDefault="009E4127" w:rsidP="009E4127"/>
    <w:p w14:paraId="7B7B7474" w14:textId="77777777" w:rsidR="009E4127" w:rsidRPr="009E4127" w:rsidRDefault="009E4127" w:rsidP="009E4127"/>
    <w:p w14:paraId="4A2F8691" w14:textId="77777777" w:rsidR="009E4127" w:rsidRPr="009E4127" w:rsidRDefault="009E4127" w:rsidP="009E4127"/>
    <w:p w14:paraId="1C4A4F68" w14:textId="77777777" w:rsidR="009E4127" w:rsidRPr="009E4127" w:rsidRDefault="009E4127" w:rsidP="009E4127"/>
    <w:p w14:paraId="69D4FD61" w14:textId="77777777" w:rsidR="009E4127" w:rsidRDefault="009E4127" w:rsidP="009E4127"/>
    <w:p w14:paraId="2B095FB6" w14:textId="77777777" w:rsidR="009E4127" w:rsidRDefault="009E4127" w:rsidP="009E4127"/>
    <w:p w14:paraId="21A98B0E" w14:textId="77777777" w:rsidR="00C62ECD" w:rsidRDefault="00C62ECD" w:rsidP="009E4127"/>
    <w:p w14:paraId="00486BEF" w14:textId="77777777" w:rsidR="00C62ECD" w:rsidRPr="00C62ECD" w:rsidRDefault="00C62ECD" w:rsidP="00C62ECD"/>
    <w:p w14:paraId="75616D1D" w14:textId="77777777" w:rsidR="00C62ECD" w:rsidRDefault="00C62ECD" w:rsidP="00C62ECD"/>
    <w:p w14:paraId="35A3E1B5" w14:textId="77777777" w:rsidR="00C62ECD" w:rsidRDefault="00C62ECD" w:rsidP="00C62ECD"/>
    <w:p w14:paraId="6B169B77" w14:textId="77777777" w:rsidR="00B8626B" w:rsidRDefault="00C62ECD" w:rsidP="00C62ECD">
      <w:pPr>
        <w:tabs>
          <w:tab w:val="left" w:pos="1053"/>
        </w:tabs>
      </w:pPr>
      <w:r>
        <w:tab/>
      </w:r>
    </w:p>
    <w:p w14:paraId="5D5725B5" w14:textId="77777777" w:rsidR="00C62ECD" w:rsidRDefault="001F2394" w:rsidP="00C62ECD">
      <w:pPr>
        <w:tabs>
          <w:tab w:val="left" w:pos="10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4546F1" wp14:editId="14BF91AD">
                <wp:simplePos x="0" y="0"/>
                <wp:positionH relativeFrom="column">
                  <wp:posOffset>-360045</wp:posOffset>
                </wp:positionH>
                <wp:positionV relativeFrom="page">
                  <wp:posOffset>9856148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E365E" id="Rectangle 1" o:spid="_x0000_s1026" href="https://www.twinkl.co.uk/" style="position:absolute;margin-left:-28.35pt;margin-top:776.05pt;width:595.25pt;height:63.3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C7v1ir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p w14:paraId="734E65CB" w14:textId="77777777" w:rsidR="00C62ECD" w:rsidRDefault="00C62ECD" w:rsidP="001F2394">
      <w:pPr>
        <w:pStyle w:val="Heading1"/>
        <w:ind w:firstLine="720"/>
      </w:pPr>
      <w:r w:rsidRPr="001F2394">
        <w:rPr>
          <w:sz w:val="56"/>
        </w:rPr>
        <w:lastRenderedPageBreak/>
        <w:t>Was or Were Subject-Verb Agreement</w:t>
      </w:r>
      <w:r w:rsidR="001F2394">
        <w:rPr>
          <w:noProof/>
        </w:rPr>
        <w:drawing>
          <wp:anchor distT="0" distB="0" distL="114300" distR="114300" simplePos="0" relativeHeight="251680768" behindDoc="1" locked="0" layoutInCell="1" allowOverlap="1" wp14:anchorId="144452B9" wp14:editId="37F3CD3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1960" cy="83185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 sta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4232B" w14:textId="77777777" w:rsidR="00C62ECD" w:rsidRDefault="00C62ECD" w:rsidP="00C62ECD">
      <w:pPr>
        <w:tabs>
          <w:tab w:val="left" w:pos="105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46522C" wp14:editId="24CB24D3">
                <wp:simplePos x="0" y="0"/>
                <wp:positionH relativeFrom="margin">
                  <wp:posOffset>238760</wp:posOffset>
                </wp:positionH>
                <wp:positionV relativeFrom="paragraph">
                  <wp:posOffset>157167</wp:posOffset>
                </wp:positionV>
                <wp:extent cx="6341110" cy="1038225"/>
                <wp:effectExtent l="0" t="0" r="2159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110" cy="1038225"/>
                          <a:chOff x="0" y="0"/>
                          <a:chExt cx="6341423" cy="1038648"/>
                        </a:xfrm>
                      </wpg:grpSpPr>
                      <wps:wsp>
                        <wps:cNvPr id="9" name="Rounded Rectangle 9"/>
                        <wps:cNvSpPr/>
                        <wps:spPr>
                          <a:xfrm>
                            <a:off x="0" y="0"/>
                            <a:ext cx="6341423" cy="85502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3AA299" w14:textId="77777777" w:rsidR="00C62ECD" w:rsidRDefault="00C62ECD" w:rsidP="00C62ECD">
                              <w:pPr>
                                <w:jc w:val="center"/>
                              </w:pPr>
                              <w:r>
                                <w:t>I can use the standard English forms of verb inflections.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4804012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5240741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5691117" y="682388"/>
                            <a:ext cx="356260" cy="3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6423F" id="Group 8" o:spid="_x0000_s1032" style="position:absolute;left:0;text-align:left;margin-left:18.8pt;margin-top:12.4pt;width:499.3pt;height:81.75pt;z-index:251669504;mso-position-horizontal-relative:margin" coordsize="63414,1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">
                <v:roundrect id="Rounded Rectangle 9" o:spid="_x0000_s1033" style="position:absolute;width:63414;height:85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" fillcolor="white [3212]" strokecolor="#1c1c1c [3213]" strokeweight="1.5pt">
                  <v:stroke joinstyle="miter"/>
                  <v:textbox>
                    <w:txbxContent>
                      <w:p w:rsidR="00C62ECD" w:rsidRDefault="00C62ECD" w:rsidP="00C62ECD">
                        <w:pPr>
                          <w:jc w:val="center"/>
                        </w:pPr>
                        <w:r>
                          <w:t>I can use the standard English forms of verb inflections.</w:t>
                        </w:r>
                      </w:p>
                    </w:txbxContent>
                  </v:textbox>
                </v:roundrect>
                <v:oval id="Oval 10" o:spid="_x0000_s1034" style="position:absolute;left:48040;top:6823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" fillcolor="white [3212]" strokecolor="#1c1c1c [3213]" strokeweight="1.5pt">
                  <v:stroke joinstyle="miter"/>
                </v:oval>
                <v:oval id="Oval 11" o:spid="_x0000_s1035" style="position:absolute;left:52407;top:6823;width:3563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" fillcolor="white [3212]" strokecolor="#1c1c1c [3213]" strokeweight="1.5pt">
                  <v:stroke joinstyle="miter"/>
                </v:oval>
                <v:oval id="Oval 12" o:spid="_x0000_s1036" style="position:absolute;left:56911;top:6823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" fillcolor="white [3212]" strokecolor="#1c1c1c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30E5FD5E" w14:textId="77777777" w:rsidR="00C62ECD" w:rsidRDefault="00C62ECD" w:rsidP="00C62ECD">
      <w:pPr>
        <w:tabs>
          <w:tab w:val="left" w:pos="1053"/>
        </w:tabs>
      </w:pPr>
    </w:p>
    <w:p w14:paraId="0235C356" w14:textId="77777777" w:rsidR="00C62ECD" w:rsidRDefault="00C62ECD" w:rsidP="00C62ECD">
      <w:pPr>
        <w:tabs>
          <w:tab w:val="left" w:pos="10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506708" wp14:editId="478D5E7F">
                <wp:simplePos x="0" y="0"/>
                <wp:positionH relativeFrom="column">
                  <wp:posOffset>35740</wp:posOffset>
                </wp:positionH>
                <wp:positionV relativeFrom="paragraph">
                  <wp:posOffset>5912409</wp:posOffset>
                </wp:positionV>
                <wp:extent cx="6755642" cy="1992573"/>
                <wp:effectExtent l="0" t="0" r="26670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2" cy="1992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8C576" w14:textId="77777777" w:rsidR="00C62ECD" w:rsidRDefault="00C62ECD">
                            <w:r>
                              <w:t xml:space="preserve">Write four of your own sentences, like the examples above, which use the verbs </w:t>
                            </w:r>
                            <w:r w:rsidRPr="00C62ECD">
                              <w:rPr>
                                <w:i/>
                              </w:rPr>
                              <w:t>was</w:t>
                            </w:r>
                            <w:r>
                              <w:t xml:space="preserve"> and </w:t>
                            </w:r>
                            <w:r w:rsidRPr="00C62ECD">
                              <w:rPr>
                                <w:i/>
                              </w:rPr>
                              <w:t>were</w:t>
                            </w:r>
                            <w:r>
                              <w:t xml:space="preserve"> correctly.</w:t>
                            </w:r>
                          </w:p>
                          <w:p w14:paraId="7E6C3401" w14:textId="77777777" w:rsidR="00C62ECD" w:rsidRDefault="00C62ECD" w:rsidP="00C62ECD">
                            <w:pPr>
                              <w:pStyle w:val="IndentedNumberedBullets-Twinkl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  <w:r>
                              <w:t>1.</w:t>
                            </w:r>
                          </w:p>
                          <w:p w14:paraId="1813F92F" w14:textId="77777777" w:rsidR="00C62ECD" w:rsidRDefault="00C62ECD" w:rsidP="00C62ECD">
                            <w:pPr>
                              <w:pStyle w:val="IndentedNumberedBullets-Twinkl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  <w:r>
                              <w:t>2.</w:t>
                            </w:r>
                          </w:p>
                          <w:p w14:paraId="514B4C6D" w14:textId="77777777" w:rsidR="00C62ECD" w:rsidRDefault="00C62ECD" w:rsidP="00C62ECD">
                            <w:pPr>
                              <w:pStyle w:val="IndentedNumberedBullets-Twinkl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  <w:r>
                              <w:t>3.</w:t>
                            </w:r>
                          </w:p>
                          <w:p w14:paraId="50BFCEF5" w14:textId="77777777" w:rsidR="00C62ECD" w:rsidRDefault="00C62ECD" w:rsidP="00C62ECD">
                            <w:pPr>
                              <w:pStyle w:val="IndentedNumberedBullets-Twinkl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9C45" id="Text Box 15" o:spid="_x0000_s1037" type="#_x0000_t202" style="position:absolute;left:0;text-align:left;margin-left:2.8pt;margin-top:465.55pt;width:531.95pt;height:156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" fillcolor="white [3201]" strokeweight=".5pt">
                <v:textbox>
                  <w:txbxContent>
                    <w:p w:rsidR="00C62ECD" w:rsidRDefault="00C62ECD">
                      <w:r>
                        <w:t xml:space="preserve">Write four of your own sentences, like the examples above, which use the verbs </w:t>
                      </w:r>
                      <w:r w:rsidRPr="00C62ECD">
                        <w:rPr>
                          <w:i/>
                        </w:rPr>
                        <w:t>was</w:t>
                      </w:r>
                      <w:r>
                        <w:t xml:space="preserve"> and </w:t>
                      </w:r>
                      <w:r w:rsidRPr="00C62ECD">
                        <w:rPr>
                          <w:i/>
                        </w:rPr>
                        <w:t>were</w:t>
                      </w:r>
                      <w:r>
                        <w:t xml:space="preserve"> correctly.</w:t>
                      </w:r>
                    </w:p>
                    <w:p w:rsidR="00C62ECD" w:rsidRDefault="00C62ECD" w:rsidP="00C62ECD">
                      <w:pPr>
                        <w:pStyle w:val="IndentedNumberedBullets-Twinkl"/>
                        <w:numPr>
                          <w:ilvl w:val="0"/>
                          <w:numId w:val="0"/>
                        </w:numPr>
                        <w:ind w:left="714" w:hanging="357"/>
                      </w:pPr>
                      <w:r>
                        <w:t>1.</w:t>
                      </w:r>
                    </w:p>
                    <w:p w:rsidR="00C62ECD" w:rsidRDefault="00C62ECD" w:rsidP="00C62ECD">
                      <w:pPr>
                        <w:pStyle w:val="IndentedNumberedBullets-Twinkl"/>
                        <w:numPr>
                          <w:ilvl w:val="0"/>
                          <w:numId w:val="0"/>
                        </w:numPr>
                        <w:ind w:left="714" w:hanging="357"/>
                      </w:pPr>
                      <w:r>
                        <w:t>2.</w:t>
                      </w:r>
                    </w:p>
                    <w:p w:rsidR="00C62ECD" w:rsidRDefault="00C62ECD" w:rsidP="00C62ECD">
                      <w:pPr>
                        <w:pStyle w:val="IndentedNumberedBullets-Twinkl"/>
                        <w:numPr>
                          <w:ilvl w:val="0"/>
                          <w:numId w:val="0"/>
                        </w:numPr>
                        <w:ind w:left="714" w:hanging="357"/>
                      </w:pPr>
                      <w:r>
                        <w:t>3.</w:t>
                      </w:r>
                    </w:p>
                    <w:p w:rsidR="00C62ECD" w:rsidRDefault="00C62ECD" w:rsidP="00C62ECD">
                      <w:pPr>
                        <w:pStyle w:val="IndentedNumberedBullets-Twinkl"/>
                        <w:numPr>
                          <w:ilvl w:val="0"/>
                          <w:numId w:val="0"/>
                        </w:numPr>
                        <w:ind w:left="714" w:hanging="357"/>
                      </w:pPr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6EF7A5" wp14:editId="5D1F2FAF">
                <wp:simplePos x="0" y="0"/>
                <wp:positionH relativeFrom="margin">
                  <wp:posOffset>0</wp:posOffset>
                </wp:positionH>
                <wp:positionV relativeFrom="paragraph">
                  <wp:posOffset>573092</wp:posOffset>
                </wp:positionV>
                <wp:extent cx="6823495" cy="5199797"/>
                <wp:effectExtent l="0" t="0" r="15875" b="203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495" cy="5199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A68AD" w14:textId="77777777" w:rsidR="00C62ECD" w:rsidRDefault="00C62ECD" w:rsidP="00C62ECD">
                            <w:r>
                              <w:t>The basic rule is that a singular subject takes a singular verb, while a plural subject takes a plural verb.</w:t>
                            </w:r>
                          </w:p>
                          <w:p w14:paraId="492E6E51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Read the sentence.</w:t>
                            </w:r>
                          </w:p>
                          <w:p w14:paraId="154AFF7B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Decide whether the subject is singular or plural.</w:t>
                            </w:r>
                          </w:p>
                          <w:p w14:paraId="7937D44B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Circle the correct verb.</w:t>
                            </w:r>
                          </w:p>
                          <w:p w14:paraId="6DD82D71" w14:textId="77777777" w:rsidR="00C62ECD" w:rsidRDefault="00C62ECD" w:rsidP="00C62ECD">
                            <w:r>
                              <w:t>was = singular       were = plural</w:t>
                            </w:r>
                          </w:p>
                          <w:p w14:paraId="19542CFB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He (was/were) prepared for school.</w:t>
                            </w:r>
                          </w:p>
                          <w:p w14:paraId="4D4E666F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 (was/were) scared of thunder.</w:t>
                            </w:r>
                          </w:p>
                          <w:p w14:paraId="53BC9494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 (was/were) excited about my new book.</w:t>
                            </w:r>
                          </w:p>
                          <w:p w14:paraId="049CCCF5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 (was/were) playing together as a team.</w:t>
                            </w:r>
                          </w:p>
                          <w:p w14:paraId="0E6F88A8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She (was/were) my best friend.</w:t>
                            </w:r>
                          </w:p>
                          <w:p w14:paraId="67DA4A9A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 (was/were) excited about the championship game.</w:t>
                            </w:r>
                          </w:p>
                          <w:p w14:paraId="3C6CF147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They (was/were) walking around the lake.</w:t>
                            </w:r>
                          </w:p>
                          <w:p w14:paraId="3A7109E2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He (was/were) a very sensible member of the class.</w:t>
                            </w:r>
                          </w:p>
                          <w:p w14:paraId="1D94FBD2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Can you tell if they (was/were) prepared?</w:t>
                            </w:r>
                          </w:p>
                          <w:p w14:paraId="778D5D29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Who (was/were) with us at the birthday party?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3B51" id="_x0000_s1038" type="#_x0000_t202" style="position:absolute;left:0;text-align:left;margin-left:0;margin-top:45.15pt;width:537.3pt;height:409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" strokecolor="white [3212]">
                <v:textbox>
                  <w:txbxContent>
                    <w:p w:rsidR="00C62ECD" w:rsidRDefault="00C62ECD" w:rsidP="00C62ECD">
                      <w:r>
                        <w:t>The basic rule is that a singular subject takes a singular verb, while a plural subject takes a plural verb.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Read the sentence.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Decide whether the subject is singular or plural.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Circle the correct verb.</w:t>
                      </w:r>
                    </w:p>
                    <w:p w:rsidR="00C62ECD" w:rsidRDefault="00C62ECD" w:rsidP="00C62ECD">
                      <w:r>
                        <w:t>was = singular       were = plural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He (was/were) prepared for school.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 (was/were) scared of thunder.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 (was/were) excited about my new book.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 (was/were) playing together as a team.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She (was/were) my best friend.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 (was/were) excited about the championship game.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They (was/were) walking around the lake.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He (was/were) a very sensible member of the class.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Can you tell if they (was/were) prepared?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Who (was/were) with us at the birthday party?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378F5" w14:textId="77777777" w:rsidR="00C62ECD" w:rsidRPr="00C62ECD" w:rsidRDefault="00C62ECD" w:rsidP="00C62ECD"/>
    <w:p w14:paraId="2B942A1F" w14:textId="77777777" w:rsidR="00C62ECD" w:rsidRPr="00C62ECD" w:rsidRDefault="00C62ECD" w:rsidP="00C62ECD"/>
    <w:p w14:paraId="6E20ACF1" w14:textId="77777777" w:rsidR="00C62ECD" w:rsidRPr="00C62ECD" w:rsidRDefault="00C62ECD" w:rsidP="00C62ECD"/>
    <w:p w14:paraId="769796E7" w14:textId="77777777" w:rsidR="00C62ECD" w:rsidRPr="00C62ECD" w:rsidRDefault="00C62ECD" w:rsidP="00C62ECD"/>
    <w:p w14:paraId="308517C7" w14:textId="77777777" w:rsidR="00C62ECD" w:rsidRPr="00C62ECD" w:rsidRDefault="00C62ECD" w:rsidP="00C62ECD"/>
    <w:p w14:paraId="7CEDEA82" w14:textId="77777777" w:rsidR="00C62ECD" w:rsidRPr="00C62ECD" w:rsidRDefault="00C62ECD" w:rsidP="00C62ECD"/>
    <w:p w14:paraId="4E4A666D" w14:textId="77777777" w:rsidR="00C62ECD" w:rsidRPr="00C62ECD" w:rsidRDefault="00C62ECD" w:rsidP="00C62ECD"/>
    <w:p w14:paraId="17483E57" w14:textId="77777777" w:rsidR="00C62ECD" w:rsidRPr="00C62ECD" w:rsidRDefault="00C62ECD" w:rsidP="00C62ECD"/>
    <w:p w14:paraId="498C41CF" w14:textId="77777777" w:rsidR="00C62ECD" w:rsidRPr="00C62ECD" w:rsidRDefault="00C62ECD" w:rsidP="00C62ECD"/>
    <w:p w14:paraId="24C57080" w14:textId="77777777" w:rsidR="00C62ECD" w:rsidRPr="00C62ECD" w:rsidRDefault="00C62ECD" w:rsidP="00C62ECD"/>
    <w:p w14:paraId="4579B139" w14:textId="77777777" w:rsidR="00C62ECD" w:rsidRPr="00C62ECD" w:rsidRDefault="00C62ECD" w:rsidP="00C62ECD"/>
    <w:p w14:paraId="68909F90" w14:textId="77777777" w:rsidR="00C62ECD" w:rsidRPr="00C62ECD" w:rsidRDefault="00C62ECD" w:rsidP="00C62ECD"/>
    <w:p w14:paraId="0F463893" w14:textId="77777777" w:rsidR="00C62ECD" w:rsidRPr="00C62ECD" w:rsidRDefault="00C62ECD" w:rsidP="00C62ECD"/>
    <w:p w14:paraId="13F50A0A" w14:textId="77777777" w:rsidR="00C62ECD" w:rsidRPr="00C62ECD" w:rsidRDefault="00C62ECD" w:rsidP="00C62ECD"/>
    <w:p w14:paraId="3A8EE2AC" w14:textId="77777777" w:rsidR="00C62ECD" w:rsidRPr="00C62ECD" w:rsidRDefault="00C62ECD" w:rsidP="00C62ECD"/>
    <w:p w14:paraId="169AAD70" w14:textId="77777777" w:rsidR="00C62ECD" w:rsidRPr="00C62ECD" w:rsidRDefault="00C62ECD" w:rsidP="00C62ECD"/>
    <w:p w14:paraId="46FC6A11" w14:textId="77777777" w:rsidR="00C62ECD" w:rsidRPr="00C62ECD" w:rsidRDefault="00C62ECD" w:rsidP="00C62ECD"/>
    <w:p w14:paraId="5C7DF9D9" w14:textId="77777777" w:rsidR="00C62ECD" w:rsidRPr="00C62ECD" w:rsidRDefault="00C62ECD" w:rsidP="00C62ECD"/>
    <w:p w14:paraId="67E6D458" w14:textId="77777777" w:rsidR="00C62ECD" w:rsidRDefault="00C62ECD" w:rsidP="00C62ECD"/>
    <w:p w14:paraId="1D6D1DFF" w14:textId="77777777" w:rsidR="00C62ECD" w:rsidRPr="00C62ECD" w:rsidRDefault="00C62ECD" w:rsidP="00C62ECD"/>
    <w:p w14:paraId="7E2473EF" w14:textId="77777777" w:rsidR="00C62ECD" w:rsidRDefault="00C62ECD" w:rsidP="00C62ECD"/>
    <w:p w14:paraId="57808FC9" w14:textId="77777777" w:rsidR="00C62ECD" w:rsidRDefault="00C62ECD" w:rsidP="00C62ECD">
      <w:pPr>
        <w:jc w:val="right"/>
      </w:pPr>
    </w:p>
    <w:p w14:paraId="7A18E483" w14:textId="77777777" w:rsidR="00C62ECD" w:rsidRDefault="00C62ECD" w:rsidP="00C62ECD">
      <w:pPr>
        <w:jc w:val="right"/>
      </w:pPr>
    </w:p>
    <w:p w14:paraId="28037545" w14:textId="77777777" w:rsidR="00C62ECD" w:rsidRDefault="00C62ECD" w:rsidP="00C62ECD">
      <w:pPr>
        <w:jc w:val="right"/>
      </w:pPr>
    </w:p>
    <w:p w14:paraId="27B69F53" w14:textId="77777777" w:rsidR="00C62ECD" w:rsidRPr="00C62ECD" w:rsidRDefault="00C62ECD" w:rsidP="00C62ECD">
      <w:pPr>
        <w:jc w:val="left"/>
        <w:rPr>
          <w:rFonts w:ascii="Tuffy" w:hAnsi="Tuffy"/>
          <w:sz w:val="24"/>
        </w:rPr>
      </w:pPr>
      <w:r w:rsidRPr="00C62ECD">
        <w:rPr>
          <w:rFonts w:ascii="Tuffy" w:hAnsi="Tuffy"/>
          <w:b/>
          <w:sz w:val="44"/>
        </w:rPr>
        <w:lastRenderedPageBreak/>
        <w:t xml:space="preserve">Standard English Verb </w:t>
      </w:r>
      <w:r w:rsidRPr="00C62ECD">
        <w:rPr>
          <w:rFonts w:ascii="Tuffy" w:hAnsi="Tuffy"/>
          <w:b/>
          <w:sz w:val="44"/>
          <w:szCs w:val="48"/>
        </w:rPr>
        <w:t>Inflections Answers</w:t>
      </w:r>
    </w:p>
    <w:p w14:paraId="240B0307" w14:textId="77777777" w:rsidR="00C62ECD" w:rsidRDefault="001F2394" w:rsidP="00C62ECD">
      <w:pPr>
        <w:jc w:val="righ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753600" wp14:editId="0F9A9286">
            <wp:simplePos x="0" y="0"/>
            <wp:positionH relativeFrom="margin">
              <wp:posOffset>-158750</wp:posOffset>
            </wp:positionH>
            <wp:positionV relativeFrom="paragraph">
              <wp:posOffset>340047</wp:posOffset>
            </wp:positionV>
            <wp:extent cx="441960" cy="83185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FEF25" w14:textId="77777777" w:rsidR="00C62ECD" w:rsidRPr="00C62ECD" w:rsidRDefault="001F2394" w:rsidP="00C62EC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78015D" wp14:editId="7DD8F5EB">
                <wp:simplePos x="0" y="0"/>
                <wp:positionH relativeFrom="margin">
                  <wp:posOffset>390582</wp:posOffset>
                </wp:positionH>
                <wp:positionV relativeFrom="paragraph">
                  <wp:posOffset>11989</wp:posOffset>
                </wp:positionV>
                <wp:extent cx="6413813" cy="3780155"/>
                <wp:effectExtent l="0" t="0" r="2540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13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CC16A" w14:textId="77777777" w:rsidR="00C62ECD" w:rsidRDefault="00C62ECD" w:rsidP="00C62ECD">
                            <w:pPr>
                              <w:pStyle w:val="NumberedBullets-Twinkl"/>
                            </w:pPr>
                            <w:r>
                              <w:t>The basic rule is that a singular subject takes a singular verb, while a plural subject takes a plural verb.</w:t>
                            </w:r>
                          </w:p>
                          <w:p w14:paraId="03F4E7AA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Read the sentence.</w:t>
                            </w:r>
                          </w:p>
                          <w:p w14:paraId="6568044D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Decide whether the subject is singular or plural.</w:t>
                            </w:r>
                          </w:p>
                          <w:p w14:paraId="6279E9DE" w14:textId="77777777" w:rsidR="00C62ECD" w:rsidRDefault="00C62ECD" w:rsidP="00C62ECD">
                            <w:pPr>
                              <w:pStyle w:val="Bullets-Twinkl"/>
                              <w:rPr>
                                <w:rStyle w:val="Kalam"/>
                              </w:rPr>
                            </w:pPr>
                            <w:r>
                              <w:t>Circle the correct verb.</w:t>
                            </w:r>
                          </w:p>
                          <w:p w14:paraId="7A0DD910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He was prepared for school.</w:t>
                            </w:r>
                          </w:p>
                          <w:p w14:paraId="004D3ED7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scared of the thunder.</w:t>
                            </w:r>
                          </w:p>
                          <w:p w14:paraId="2E7073AE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I was excited about my new book.</w:t>
                            </w:r>
                          </w:p>
                          <w:p w14:paraId="2B12AF2F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playing together as a team.</w:t>
                            </w:r>
                          </w:p>
                          <w:p w14:paraId="06D75F31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She was my best friend.</w:t>
                            </w:r>
                          </w:p>
                          <w:p w14:paraId="0F6B885C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excited about the championship game.</w:t>
                            </w:r>
                          </w:p>
                          <w:p w14:paraId="2B5AF5AF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They were walking around the lake.</w:t>
                            </w:r>
                          </w:p>
                          <w:p w14:paraId="5B900042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 w:line="240" w:lineRule="auto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He was a very sensible member of the class.</w:t>
                            </w:r>
                          </w:p>
                          <w:p w14:paraId="3E66BAF8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/>
                              <w:ind w:left="1077" w:hanging="357"/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Can you tell if they were prepared?</w:t>
                            </w:r>
                          </w:p>
                          <w:p w14:paraId="061F9184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00" w:afterAutospacing="1"/>
                              <w:ind w:left="1077" w:hanging="357"/>
                            </w:pPr>
                            <w:r>
                              <w:rPr>
                                <w:rStyle w:val="Kalam"/>
                              </w:rPr>
                              <w:t>Who was with us at the birthday party?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65DC" id="Text Box 16" o:spid="_x0000_s1039" type="#_x0000_t202" style="position:absolute;left:0;text-align:left;margin-left:30.75pt;margin-top:.95pt;width:505pt;height:297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" fillcolor="white [3201]" strokeweight=".5pt">
                <v:textbox>
                  <w:txbxContent>
                    <w:p w:rsidR="00C62ECD" w:rsidRDefault="00C62ECD" w:rsidP="00C62ECD">
                      <w:pPr>
                        <w:pStyle w:val="NumberedBullets-Twinkl"/>
                      </w:pPr>
                      <w:r>
                        <w:t>The basic rule is that a singular subject takes a singular verb, while a plural subject takes a plural verb.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Read the sentence.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Decide whether the subject is singular or plural.</w:t>
                      </w:r>
                    </w:p>
                    <w:p w:rsidR="00C62ECD" w:rsidRDefault="00C62ECD" w:rsidP="00C62ECD">
                      <w:pPr>
                        <w:pStyle w:val="Bullets-Twinkl"/>
                        <w:rPr>
                          <w:rStyle w:val="Kalam"/>
                        </w:rPr>
                      </w:pPr>
                      <w:r>
                        <w:t>Circle the correct verb.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He was prepared for school.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scared of the thunder.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I was excited about my new book.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playing together as a team.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She was my best friend.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excited about the championship game.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They were walking around the lake.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 w:line="240" w:lineRule="auto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He was a very sensible member of the class.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/>
                        <w:ind w:left="1077" w:hanging="357"/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Can you tell if they were prepared?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00" w:afterAutospacing="1"/>
                        <w:ind w:left="1077" w:hanging="357"/>
                      </w:pPr>
                      <w:r>
                        <w:rPr>
                          <w:rStyle w:val="Kalam"/>
                        </w:rPr>
                        <w:t>Who was with us at the birthday party?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75F2DDD" wp14:editId="07096CAB">
            <wp:simplePos x="0" y="0"/>
            <wp:positionH relativeFrom="column">
              <wp:posOffset>-128545</wp:posOffset>
            </wp:positionH>
            <wp:positionV relativeFrom="paragraph">
              <wp:posOffset>3969594</wp:posOffset>
            </wp:positionV>
            <wp:extent cx="441960" cy="8318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 sta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E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458ED" wp14:editId="0CC4617B">
                <wp:simplePos x="0" y="0"/>
                <wp:positionH relativeFrom="margin">
                  <wp:posOffset>403860</wp:posOffset>
                </wp:positionH>
                <wp:positionV relativeFrom="paragraph">
                  <wp:posOffset>3973706</wp:posOffset>
                </wp:positionV>
                <wp:extent cx="6400724" cy="3753134"/>
                <wp:effectExtent l="0" t="0" r="1968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724" cy="3753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950FB" w14:textId="77777777" w:rsidR="00C62ECD" w:rsidRDefault="00C62ECD" w:rsidP="00C62ECD">
                            <w:pPr>
                              <w:pStyle w:val="NumberedBullets-Twinkl"/>
                            </w:pPr>
                            <w:r>
                              <w:t>The basic rule is that a singular subject takes a singular verb, while a plural subject takes a plural verb.</w:t>
                            </w:r>
                          </w:p>
                          <w:p w14:paraId="2754654F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Read the sentence.</w:t>
                            </w:r>
                          </w:p>
                          <w:p w14:paraId="6BBF3D0C" w14:textId="77777777" w:rsidR="00C62ECD" w:rsidRDefault="00C62ECD" w:rsidP="00C62ECD">
                            <w:pPr>
                              <w:pStyle w:val="Bullets-Twinkl"/>
                            </w:pPr>
                            <w:r>
                              <w:t>Decide whether the subject is singular or plural.</w:t>
                            </w:r>
                          </w:p>
                          <w:p w14:paraId="2295DBCA" w14:textId="77777777" w:rsidR="00C62ECD" w:rsidRDefault="00C62ECD" w:rsidP="00C62ECD">
                            <w:pPr>
                              <w:pStyle w:val="Bullets-Twinkl"/>
                              <w:rPr>
                                <w:rStyle w:val="Kalam"/>
                              </w:rPr>
                            </w:pPr>
                            <w:r>
                              <w:t>Circle the correct verb.</w:t>
                            </w:r>
                          </w:p>
                          <w:p w14:paraId="6A1D938C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He was prepared for school.</w:t>
                            </w:r>
                          </w:p>
                          <w:p w14:paraId="0BB2406C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scared of the thunder.</w:t>
                            </w:r>
                          </w:p>
                          <w:p w14:paraId="505E2B8D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I was excited about my new book.</w:t>
                            </w:r>
                          </w:p>
                          <w:p w14:paraId="47B9A287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playing together as a team.</w:t>
                            </w:r>
                          </w:p>
                          <w:p w14:paraId="379CFADF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She was my best friend.</w:t>
                            </w:r>
                          </w:p>
                          <w:p w14:paraId="1C511115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We were excited about the championship game.</w:t>
                            </w:r>
                          </w:p>
                          <w:p w14:paraId="6D0924D3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They were walking around the lake.</w:t>
                            </w:r>
                          </w:p>
                          <w:p w14:paraId="12D69676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He was a very sensible member of the class.</w:t>
                            </w:r>
                          </w:p>
                          <w:p w14:paraId="4D56DE3F" w14:textId="77777777" w:rsidR="00C62ECD" w:rsidRDefault="00C62ECD" w:rsidP="00C62ECD">
                            <w:pPr>
                              <w:pStyle w:val="Answersa"/>
                              <w:numPr>
                                <w:ilvl w:val="0"/>
                                <w:numId w:val="9"/>
                              </w:numPr>
                              <w:rPr>
                                <w:rStyle w:val="Kalam"/>
                              </w:rPr>
                            </w:pPr>
                            <w:r>
                              <w:rPr>
                                <w:rStyle w:val="Kalam"/>
                              </w:rPr>
                              <w:t>Can you tell if they were prepared?</w:t>
                            </w:r>
                          </w:p>
                          <w:p w14:paraId="1898E544" w14:textId="77777777" w:rsidR="00C62ECD" w:rsidRDefault="00C62ECD" w:rsidP="00C62E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Style w:val="Kalam"/>
                              </w:rPr>
                              <w:t>Who was with us at the birthday party?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CB7F" id="Text Box 17" o:spid="_x0000_s1040" type="#_x0000_t202" style="position:absolute;left:0;text-align:left;margin-left:31.8pt;margin-top:312.9pt;width:7in;height:29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" fillcolor="white [3201]" strokeweight=".5pt">
                <v:textbox>
                  <w:txbxContent>
                    <w:p w:rsidR="00C62ECD" w:rsidRDefault="00C62ECD" w:rsidP="00C62ECD">
                      <w:pPr>
                        <w:pStyle w:val="NumberedBullets-Twinkl"/>
                      </w:pPr>
                      <w:r>
                        <w:t>The basic rule is that a singular subject takes a singular verb, while a plural subject takes a plural verb.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Read the sentence.</w:t>
                      </w:r>
                    </w:p>
                    <w:p w:rsidR="00C62ECD" w:rsidRDefault="00C62ECD" w:rsidP="00C62ECD">
                      <w:pPr>
                        <w:pStyle w:val="Bullets-Twinkl"/>
                      </w:pPr>
                      <w:r>
                        <w:t>Decide whether the subject is singular or plural.</w:t>
                      </w:r>
                    </w:p>
                    <w:p w:rsidR="00C62ECD" w:rsidRDefault="00C62ECD" w:rsidP="00C62ECD">
                      <w:pPr>
                        <w:pStyle w:val="Bullets-Twinkl"/>
                        <w:rPr>
                          <w:rStyle w:val="Kalam"/>
                        </w:rPr>
                      </w:pPr>
                      <w:r>
                        <w:t>Circle the correct verb.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He was prepared for school.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scared of the thunder.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I was excited about my new book.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playing together as a team.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She was my best friend.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We were excited about the championship game.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They were walking around the lake.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He was a very sensible member of the class.</w:t>
                      </w:r>
                    </w:p>
                    <w:p w:rsidR="00C62ECD" w:rsidRDefault="00C62ECD" w:rsidP="00C62ECD">
                      <w:pPr>
                        <w:pStyle w:val="Answersa"/>
                        <w:numPr>
                          <w:ilvl w:val="0"/>
                          <w:numId w:val="9"/>
                        </w:numPr>
                        <w:rPr>
                          <w:rStyle w:val="Kalam"/>
                        </w:rPr>
                      </w:pPr>
                      <w:r>
                        <w:rPr>
                          <w:rStyle w:val="Kalam"/>
                        </w:rPr>
                        <w:t>Can you tell if they were prepared?</w:t>
                      </w:r>
                    </w:p>
                    <w:p w:rsidR="00C62ECD" w:rsidRDefault="00C62ECD" w:rsidP="00C62EC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Style w:val="Kalam"/>
                        </w:rPr>
                        <w:t>Who was with us at the birthday party?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2ECD" w:rsidRPr="00C62ECD" w:rsidSect="00B8626B"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AD840" w14:textId="77777777" w:rsidR="00FE7A7A" w:rsidRDefault="00FE7A7A" w:rsidP="00DD5720">
      <w:r>
        <w:separator/>
      </w:r>
    </w:p>
  </w:endnote>
  <w:endnote w:type="continuationSeparator" w:id="0">
    <w:p w14:paraId="439B3BF7" w14:textId="77777777" w:rsidR="00FE7A7A" w:rsidRDefault="00FE7A7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29EAE22B-F067-48E1-8BB4-14C04540D149}"/>
    <w:embedBold r:id="rId2" w:fontKey="{F687212D-3B34-4801-8A29-083959467154}"/>
    <w:embedItalic r:id="rId3" w:fontKey="{9C3F6B12-ECF5-4EBE-9FCA-BAD47C1259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0B0791E-3BFC-4BA4-968C-C57C2C094EAA}"/>
    <w:embedBold r:id="rId5" w:fontKey="{1CA0B45E-C641-404A-B887-C311D64B3AFB}"/>
    <w:embedItalic r:id="rId6" w:fontKey="{4F1FA88D-C074-4BCB-A880-94E18CC2D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Kalam Bold">
    <w:charset w:val="00"/>
    <w:family w:val="auto"/>
    <w:pitch w:val="variable"/>
    <w:sig w:usb0="00008007" w:usb1="00000000" w:usb2="00000000" w:usb3="00000000" w:csb0="00000093" w:csb1="00000000"/>
    <w:embedBold r:id="rId7" w:fontKey="{29C859F3-866D-4B38-9981-8E6B53BF9B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DA260A9-85FE-4C55-85CF-E254280EA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A6588" w14:textId="77777777" w:rsidR="008C227E" w:rsidRDefault="00A614B7" w:rsidP="009E4127">
    <w:pPr>
      <w:pStyle w:val="Header"/>
    </w:pPr>
    <w:r>
      <w:rPr>
        <w:noProof/>
      </w:rPr>
      <w:pict w14:anchorId="49F17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0.8pt;margin-top:-23.5pt;width:564.45pt;height:57.45pt;z-index:-251658752;mso-position-horizontal-relative:text;mso-position-vertical-relative:text;mso-width-relative:page;mso-height-relative:page">
          <v:imagedata r:id="rId1" o:title="banner"/>
        </v:shape>
      </w:pict>
    </w:r>
  </w:p>
  <w:p w14:paraId="7925D3BE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9E978" w14:textId="77777777" w:rsidR="00FE7A7A" w:rsidRDefault="00FE7A7A" w:rsidP="00DD5720">
      <w:r>
        <w:separator/>
      </w:r>
    </w:p>
  </w:footnote>
  <w:footnote w:type="continuationSeparator" w:id="0">
    <w:p w14:paraId="3DF3969C" w14:textId="77777777" w:rsidR="00FE7A7A" w:rsidRDefault="00FE7A7A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8790A"/>
    <w:multiLevelType w:val="hybridMultilevel"/>
    <w:tmpl w:val="9B06DE7C"/>
    <w:lvl w:ilvl="0" w:tplc="724C2A80">
      <w:start w:val="1"/>
      <w:numFmt w:val="lowerLetter"/>
      <w:lvlText w:val="%1)"/>
      <w:lvlJc w:val="left"/>
      <w:pPr>
        <w:ind w:left="1080" w:hanging="360"/>
      </w:pPr>
      <w:rPr>
        <w:rFonts w:ascii="Twinkl" w:hAnsi="Twink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31138"/>
    <w:multiLevelType w:val="hybridMultilevel"/>
    <w:tmpl w:val="A8BE05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A2F75"/>
    <w:multiLevelType w:val="hybridMultilevel"/>
    <w:tmpl w:val="90D273CA"/>
    <w:lvl w:ilvl="0" w:tplc="724C2A80">
      <w:start w:val="1"/>
      <w:numFmt w:val="lowerLetter"/>
      <w:lvlText w:val="%1)"/>
      <w:lvlJc w:val="left"/>
      <w:pPr>
        <w:ind w:left="1080" w:hanging="360"/>
      </w:pPr>
      <w:rPr>
        <w:rFonts w:ascii="Twinkl" w:hAnsi="Twink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5617A7"/>
    <w:multiLevelType w:val="hybridMultilevel"/>
    <w:tmpl w:val="90D273CA"/>
    <w:lvl w:ilvl="0" w:tplc="724C2A80">
      <w:start w:val="1"/>
      <w:numFmt w:val="lowerLetter"/>
      <w:lvlText w:val="%1)"/>
      <w:lvlJc w:val="left"/>
      <w:pPr>
        <w:ind w:left="1080" w:hanging="360"/>
      </w:pPr>
      <w:rPr>
        <w:rFonts w:ascii="Twinkl" w:hAnsi="Twink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2305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5393932">
    <w:abstractNumId w:val="0"/>
  </w:num>
  <w:num w:numId="2" w16cid:durableId="554775223">
    <w:abstractNumId w:val="7"/>
  </w:num>
  <w:num w:numId="3" w16cid:durableId="326713854">
    <w:abstractNumId w:val="6"/>
  </w:num>
  <w:num w:numId="4" w16cid:durableId="1768691941">
    <w:abstractNumId w:val="5"/>
  </w:num>
  <w:num w:numId="5" w16cid:durableId="1796479357">
    <w:abstractNumId w:val="7"/>
    <w:lvlOverride w:ilvl="0">
      <w:startOverride w:val="2"/>
    </w:lvlOverride>
  </w:num>
  <w:num w:numId="6" w16cid:durableId="1426222820">
    <w:abstractNumId w:val="2"/>
  </w:num>
  <w:num w:numId="7" w16cid:durableId="39212732">
    <w:abstractNumId w:val="3"/>
  </w:num>
  <w:num w:numId="8" w16cid:durableId="648170005">
    <w:abstractNumId w:val="4"/>
  </w:num>
  <w:num w:numId="9" w16cid:durableId="197613891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A7A"/>
    <w:rsid w:val="000115B4"/>
    <w:rsid w:val="00025835"/>
    <w:rsid w:val="0003405A"/>
    <w:rsid w:val="00067C79"/>
    <w:rsid w:val="000F227B"/>
    <w:rsid w:val="000F793E"/>
    <w:rsid w:val="001225E4"/>
    <w:rsid w:val="00173124"/>
    <w:rsid w:val="00190479"/>
    <w:rsid w:val="001A77E0"/>
    <w:rsid w:val="001B7D7D"/>
    <w:rsid w:val="001E2157"/>
    <w:rsid w:val="001F2394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22B7B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614B7"/>
    <w:rsid w:val="00A72ECB"/>
    <w:rsid w:val="00AC3604"/>
    <w:rsid w:val="00B8626B"/>
    <w:rsid w:val="00C62ECD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  <w:rsid w:val="00FE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2AF518"/>
  <w15:chartTrackingRefBased/>
  <w15:docId w15:val="{BED8EF39-6AD2-45AC-B735-E64A7DE1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Answers1">
    <w:name w:val="Answers 1"/>
    <w:aliases w:val="2,3,4,5"/>
    <w:basedOn w:val="BasicParagraph"/>
    <w:uiPriority w:val="99"/>
    <w:rsid w:val="00C62ECD"/>
    <w:pPr>
      <w:tabs>
        <w:tab w:val="left" w:pos="0"/>
        <w:tab w:val="left" w:pos="340"/>
      </w:tabs>
      <w:spacing w:after="113"/>
      <w:ind w:left="57"/>
    </w:pPr>
    <w:rPr>
      <w:rFonts w:ascii="BPreplay" w:hAnsi="BPreplay" w:cs="BPreplay"/>
      <w:sz w:val="24"/>
    </w:rPr>
  </w:style>
  <w:style w:type="paragraph" w:customStyle="1" w:styleId="Bullets">
    <w:name w:val="Bullets"/>
    <w:basedOn w:val="BasicParagraph"/>
    <w:uiPriority w:val="99"/>
    <w:rsid w:val="00C62ECD"/>
    <w:pPr>
      <w:spacing w:after="0"/>
      <w:ind w:left="397" w:hanging="170"/>
    </w:pPr>
    <w:rPr>
      <w:spacing w:val="-7"/>
      <w:sz w:val="28"/>
      <w:szCs w:val="28"/>
    </w:rPr>
  </w:style>
  <w:style w:type="paragraph" w:customStyle="1" w:styleId="Answersa">
    <w:name w:val="Answers a"/>
    <w:aliases w:val="b,c,d"/>
    <w:basedOn w:val="Normal"/>
    <w:uiPriority w:val="99"/>
    <w:rsid w:val="00C62ECD"/>
    <w:pPr>
      <w:tabs>
        <w:tab w:val="left" w:pos="340"/>
      </w:tabs>
      <w:spacing w:after="0" w:line="320" w:lineRule="atLeast"/>
      <w:ind w:left="680" w:hanging="113"/>
      <w:jc w:val="left"/>
    </w:pPr>
    <w:rPr>
      <w:rFonts w:ascii="BPreplay" w:hAnsi="BPreplay" w:cs="BPreplay"/>
      <w:sz w:val="24"/>
      <w:szCs w:val="24"/>
    </w:rPr>
  </w:style>
  <w:style w:type="character" w:customStyle="1" w:styleId="Kalam">
    <w:name w:val="Kalam"/>
    <w:uiPriority w:val="99"/>
    <w:rsid w:val="00C62ECD"/>
    <w:rPr>
      <w:rFonts w:ascii="Kalam Bold" w:hAnsi="Kalam Bold" w:cs="Kalam Bold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twinkl.co.uk/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E2619C2F4664F845A15B6D43F63C1" ma:contentTypeVersion="" ma:contentTypeDescription="Create a new document." ma:contentTypeScope="" ma:versionID="957e349da400b89cfe31fc0c957da946">
  <xsd:schema xmlns:xsd="http://www.w3.org/2001/XMLSchema" xmlns:xs="http://www.w3.org/2001/XMLSchema" xmlns:p="http://schemas.microsoft.com/office/2006/metadata/properties" xmlns:ns2="a74079de-0b38-42e6-b263-27bceec42df9" xmlns:ns3="ceb9352c-149b-4bfc-ad54-86c924b80d61" xmlns:ns4="3c6552ff-e203-492b-9a4a-86c2b1ce869f" targetNamespace="http://schemas.microsoft.com/office/2006/metadata/properties" ma:root="true" ma:fieldsID="c0ae76eb7f5a0a4472ddca26c16b862e" ns2:_="" ns3:_="" ns4:_="">
    <xsd:import namespace="a74079de-0b38-42e6-b263-27bceec42df9"/>
    <xsd:import namespace="ceb9352c-149b-4bfc-ad54-86c924b80d6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079de-0b38-42e6-b263-27bceec42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9352c-149b-4bfc-ad54-86c924b80d6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4E961D-2096-41D8-AD85-A1E3B31070BF}" ma:internalName="TaxCatchAll" ma:showField="CatchAllData" ma:web="{ceb9352c-149b-4bfc-ad54-86c924b80d6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4079de-0b38-42e6-b263-27bceec42df9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Props1.xml><?xml version="1.0" encoding="utf-8"?>
<ds:datastoreItem xmlns:ds="http://schemas.openxmlformats.org/officeDocument/2006/customXml" ds:itemID="{41EF668C-FA5F-484D-A6CD-D4B75A64E9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7E38E9-013B-47CF-8DFC-F267D1F16988}"/>
</file>

<file path=customXml/itemProps3.xml><?xml version="1.0" encoding="utf-8"?>
<ds:datastoreItem xmlns:ds="http://schemas.openxmlformats.org/officeDocument/2006/customXml" ds:itemID="{F3509FBB-0605-4A05-84BD-810D5763BD3F}"/>
</file>

<file path=customXml/itemProps4.xml><?xml version="1.0" encoding="utf-8"?>
<ds:datastoreItem xmlns:ds="http://schemas.openxmlformats.org/officeDocument/2006/customXml" ds:itemID="{3FFDACF3-12EA-4237-A73F-D123C5D7AC78}"/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3</Pages>
  <Words>27</Words>
  <Characters>155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dc:description/>
  <cp:lastModifiedBy>Bold, Laurie</cp:lastModifiedBy>
  <cp:revision>2</cp:revision>
  <cp:lastPrinted>2014-02-20T09:55:00Z</cp:lastPrinted>
  <dcterms:created xsi:type="dcterms:W3CDTF">2024-10-09T07:27:00Z</dcterms:created>
  <dcterms:modified xsi:type="dcterms:W3CDTF">2024-10-09T07:27:00Z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0x010100DB4E2619C2F4664F845A15B6D43F63C1</vt:lpwstr>
  </property>
</Properties>
</file>